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19BC5" w14:textId="77777777" w:rsidR="003E1CD7" w:rsidRPr="009B0C05" w:rsidRDefault="003E1CD7" w:rsidP="007A4634">
      <w:pPr>
        <w:pStyle w:val="Heading2"/>
        <w:ind w:firstLine="360"/>
      </w:pPr>
      <w:r w:rsidRPr="009B0C05">
        <w:t>Godly leadership</w:t>
      </w:r>
    </w:p>
    <w:p w14:paraId="494E82DC" w14:textId="13225D93" w:rsidR="003E1CD7" w:rsidRDefault="003E1CD7" w:rsidP="003E1CD7">
      <w:pPr>
        <w:pStyle w:val="NoSpacing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To conduct your</w:t>
      </w:r>
      <w:r w:rsidRPr="00AE397A">
        <w:rPr>
          <w:sz w:val="24"/>
          <w:szCs w:val="24"/>
        </w:rPr>
        <w:t>self according to the biblical character of an Elder according t</w:t>
      </w:r>
      <w:r>
        <w:rPr>
          <w:sz w:val="24"/>
          <w:szCs w:val="24"/>
        </w:rPr>
        <w:t>o 1 Timothy 3:1-7 &amp; Titus 1:6-9</w:t>
      </w:r>
      <w:r w:rsidR="007645E8">
        <w:rPr>
          <w:sz w:val="24"/>
          <w:szCs w:val="24"/>
        </w:rPr>
        <w:t>, and increasing likeness to Christ as you walk in step with His Spirit</w:t>
      </w:r>
    </w:p>
    <w:p w14:paraId="674B320E" w14:textId="418C2BB9" w:rsidR="007645E8" w:rsidRDefault="007645E8" w:rsidP="003E1CD7">
      <w:pPr>
        <w:pStyle w:val="NoSpacing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To model the servant heart of Christ in your family and in your other relationships,</w:t>
      </w:r>
      <w:r w:rsidR="00DC09EE">
        <w:rPr>
          <w:sz w:val="24"/>
          <w:szCs w:val="24"/>
        </w:rPr>
        <w:t xml:space="preserve"> </w:t>
      </w:r>
      <w:r w:rsidR="00CC0B4A">
        <w:rPr>
          <w:sz w:val="24"/>
          <w:szCs w:val="24"/>
        </w:rPr>
        <w:t>and demonstrating personal and public</w:t>
      </w:r>
      <w:r w:rsidR="00DC09EE">
        <w:rPr>
          <w:sz w:val="24"/>
          <w:szCs w:val="24"/>
        </w:rPr>
        <w:t xml:space="preserve"> repentance</w:t>
      </w:r>
      <w:r w:rsidR="006F6F3E">
        <w:rPr>
          <w:sz w:val="24"/>
          <w:szCs w:val="24"/>
        </w:rPr>
        <w:t xml:space="preserve"> where necessary</w:t>
      </w:r>
    </w:p>
    <w:p w14:paraId="7B52C7C6" w14:textId="77777777" w:rsidR="003E1CD7" w:rsidRPr="00AE397A" w:rsidRDefault="003E1CD7" w:rsidP="003E1CD7">
      <w:pPr>
        <w:pStyle w:val="NoSpacing"/>
        <w:spacing w:line="276" w:lineRule="auto"/>
        <w:jc w:val="both"/>
        <w:rPr>
          <w:sz w:val="24"/>
          <w:szCs w:val="24"/>
        </w:rPr>
      </w:pPr>
    </w:p>
    <w:p w14:paraId="63FF15A6" w14:textId="77777777" w:rsidR="003E1CD7" w:rsidRPr="009B0C05" w:rsidRDefault="003E1CD7" w:rsidP="007A4634">
      <w:pPr>
        <w:pStyle w:val="Heading2"/>
        <w:ind w:firstLine="360"/>
      </w:pPr>
      <w:r w:rsidRPr="009B0C05">
        <w:t>Bible based ministry</w:t>
      </w:r>
    </w:p>
    <w:p w14:paraId="16642C67" w14:textId="08A50379" w:rsidR="00CC0B4A" w:rsidRDefault="00CC0B4A" w:rsidP="003E1CD7">
      <w:pPr>
        <w:pStyle w:val="NoSpacing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To maintain a personal daily reading of the Bible, and continue developing in theological awareness</w:t>
      </w:r>
    </w:p>
    <w:p w14:paraId="4BEE7871" w14:textId="211B861A" w:rsidR="003E1CD7" w:rsidRDefault="003E1CD7" w:rsidP="003E1CD7">
      <w:pPr>
        <w:pStyle w:val="NoSpacing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 </w:t>
      </w:r>
      <w:r w:rsidR="00CA39BE">
        <w:rPr>
          <w:sz w:val="24"/>
          <w:szCs w:val="24"/>
        </w:rPr>
        <w:t>be an active member of the Preaching Team</w:t>
      </w:r>
    </w:p>
    <w:p w14:paraId="168F598D" w14:textId="1A8055A7" w:rsidR="003E1CD7" w:rsidRPr="003E1CD7" w:rsidRDefault="003E1CD7" w:rsidP="003E1CD7">
      <w:pPr>
        <w:pStyle w:val="NoSpacing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 </w:t>
      </w:r>
      <w:r w:rsidR="00CA39BE">
        <w:rPr>
          <w:sz w:val="24"/>
          <w:szCs w:val="24"/>
        </w:rPr>
        <w:t xml:space="preserve">join the leadership in the oversight and teaching of the </w:t>
      </w:r>
      <w:r>
        <w:rPr>
          <w:sz w:val="24"/>
          <w:szCs w:val="24"/>
        </w:rPr>
        <w:t>Connect Groups</w:t>
      </w:r>
    </w:p>
    <w:p w14:paraId="146B292D" w14:textId="11BA68B7" w:rsidR="003E1CD7" w:rsidRDefault="003E1CD7" w:rsidP="003E1CD7">
      <w:pPr>
        <w:pStyle w:val="NoSpacing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9B0C05">
        <w:rPr>
          <w:sz w:val="24"/>
          <w:szCs w:val="24"/>
        </w:rPr>
        <w:t xml:space="preserve">To take </w:t>
      </w:r>
      <w:r>
        <w:rPr>
          <w:sz w:val="24"/>
          <w:szCs w:val="24"/>
        </w:rPr>
        <w:t>part</w:t>
      </w:r>
      <w:r w:rsidR="002E076D">
        <w:rPr>
          <w:sz w:val="24"/>
          <w:szCs w:val="24"/>
        </w:rPr>
        <w:t xml:space="preserve"> when required</w:t>
      </w:r>
      <w:r>
        <w:rPr>
          <w:sz w:val="24"/>
          <w:szCs w:val="24"/>
        </w:rPr>
        <w:t xml:space="preserve"> in teaching the church </w:t>
      </w:r>
      <w:r w:rsidR="007645E8">
        <w:rPr>
          <w:sz w:val="24"/>
          <w:szCs w:val="24"/>
        </w:rPr>
        <w:t xml:space="preserve">at other opportunities </w:t>
      </w:r>
      <w:r w:rsidR="002E076D">
        <w:rPr>
          <w:sz w:val="24"/>
          <w:szCs w:val="24"/>
        </w:rPr>
        <w:t xml:space="preserve">for example </w:t>
      </w:r>
      <w:r w:rsidR="007645E8">
        <w:rPr>
          <w:sz w:val="24"/>
          <w:szCs w:val="24"/>
        </w:rPr>
        <w:t>youth club talks, men’s or women’s meetings, evangelistic events</w:t>
      </w:r>
      <w:r w:rsidR="00CC0B4A">
        <w:rPr>
          <w:sz w:val="24"/>
          <w:szCs w:val="24"/>
        </w:rPr>
        <w:t>, theological presentations etc</w:t>
      </w:r>
      <w:r w:rsidR="00B66D64">
        <w:rPr>
          <w:sz w:val="24"/>
          <w:szCs w:val="24"/>
        </w:rPr>
        <w:t xml:space="preserve"> </w:t>
      </w:r>
    </w:p>
    <w:p w14:paraId="13618C2F" w14:textId="77777777" w:rsidR="003E1CD7" w:rsidRPr="00AE397A" w:rsidRDefault="003E1CD7" w:rsidP="0023518D">
      <w:pPr>
        <w:pStyle w:val="NoSpacing"/>
        <w:jc w:val="both"/>
        <w:rPr>
          <w:sz w:val="24"/>
          <w:szCs w:val="24"/>
        </w:rPr>
      </w:pPr>
    </w:p>
    <w:p w14:paraId="204BB2D4" w14:textId="77777777" w:rsidR="003E1CD7" w:rsidRPr="009B0C05" w:rsidRDefault="003E1CD7" w:rsidP="007A4634">
      <w:pPr>
        <w:pStyle w:val="Heading2"/>
        <w:ind w:firstLine="360"/>
      </w:pPr>
      <w:r w:rsidRPr="009B0C05">
        <w:t>Prayer</w:t>
      </w:r>
    </w:p>
    <w:p w14:paraId="75696B72" w14:textId="3866AE8E" w:rsidR="003E1CD7" w:rsidRDefault="003E1CD7" w:rsidP="003E1CD7">
      <w:pPr>
        <w:pStyle w:val="NoSpacing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To maintain a personal and public prayer life that is worthy of imitati</w:t>
      </w:r>
      <w:r w:rsidR="00CC0B4A">
        <w:rPr>
          <w:sz w:val="24"/>
          <w:szCs w:val="24"/>
        </w:rPr>
        <w:t>on</w:t>
      </w:r>
    </w:p>
    <w:p w14:paraId="284427C6" w14:textId="2C828B0B" w:rsidR="003E1CD7" w:rsidRDefault="003E1CD7" w:rsidP="003E1CD7">
      <w:pPr>
        <w:pStyle w:val="NoSpacing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 become part of the </w:t>
      </w:r>
      <w:r w:rsidR="002E076D">
        <w:rPr>
          <w:sz w:val="24"/>
          <w:szCs w:val="24"/>
        </w:rPr>
        <w:t>P</w:t>
      </w:r>
      <w:r>
        <w:rPr>
          <w:sz w:val="24"/>
          <w:szCs w:val="24"/>
        </w:rPr>
        <w:t xml:space="preserve">rayer </w:t>
      </w:r>
      <w:r w:rsidR="002E076D">
        <w:rPr>
          <w:sz w:val="24"/>
          <w:szCs w:val="24"/>
        </w:rPr>
        <w:t>T</w:t>
      </w:r>
      <w:r>
        <w:rPr>
          <w:sz w:val="24"/>
          <w:szCs w:val="24"/>
        </w:rPr>
        <w:t xml:space="preserve">eam that ministers </w:t>
      </w:r>
      <w:r w:rsidR="00DC09EE">
        <w:rPr>
          <w:sz w:val="24"/>
          <w:szCs w:val="24"/>
        </w:rPr>
        <w:t>with</w:t>
      </w:r>
      <w:r>
        <w:rPr>
          <w:sz w:val="24"/>
          <w:szCs w:val="24"/>
        </w:rPr>
        <w:t xml:space="preserve"> people on Sunday mornings</w:t>
      </w:r>
    </w:p>
    <w:p w14:paraId="267DF151" w14:textId="4F5E4763" w:rsidR="003E1CD7" w:rsidRDefault="003E1CD7" w:rsidP="003E1CD7">
      <w:pPr>
        <w:pStyle w:val="NoSpacing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 join other Elders in praying for people </w:t>
      </w:r>
      <w:r w:rsidR="00CC0B4A">
        <w:rPr>
          <w:sz w:val="24"/>
          <w:szCs w:val="24"/>
        </w:rPr>
        <w:t xml:space="preserve">at their </w:t>
      </w:r>
      <w:r>
        <w:rPr>
          <w:sz w:val="24"/>
          <w:szCs w:val="24"/>
        </w:rPr>
        <w:t xml:space="preserve">request, </w:t>
      </w:r>
      <w:r w:rsidR="00CC0B4A">
        <w:rPr>
          <w:sz w:val="24"/>
          <w:szCs w:val="24"/>
        </w:rPr>
        <w:t>and in other Elder</w:t>
      </w:r>
      <w:r w:rsidR="003D01A5">
        <w:rPr>
          <w:sz w:val="24"/>
          <w:szCs w:val="24"/>
        </w:rPr>
        <w:t>s’</w:t>
      </w:r>
      <w:r w:rsidR="00CC0B4A">
        <w:rPr>
          <w:sz w:val="24"/>
          <w:szCs w:val="24"/>
        </w:rPr>
        <w:t xml:space="preserve"> meetings and retreats</w:t>
      </w:r>
    </w:p>
    <w:p w14:paraId="0F1E8C95" w14:textId="46869709" w:rsidR="003E1CD7" w:rsidRDefault="003E1CD7" w:rsidP="003E1CD7">
      <w:pPr>
        <w:pStyle w:val="NoSpacing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 be present and praying at all </w:t>
      </w:r>
      <w:r w:rsidR="00CC0B4A">
        <w:rPr>
          <w:sz w:val="24"/>
          <w:szCs w:val="24"/>
        </w:rPr>
        <w:t>Church prayer meetings</w:t>
      </w:r>
      <w:r w:rsidR="002E076D">
        <w:rPr>
          <w:sz w:val="24"/>
          <w:szCs w:val="24"/>
        </w:rPr>
        <w:t xml:space="preserve"> which currently are before the Sunday morning service and once a month on a Sunday evening</w:t>
      </w:r>
    </w:p>
    <w:p w14:paraId="102C2202" w14:textId="583064DE" w:rsidR="003E1CD7" w:rsidRDefault="003E1CD7" w:rsidP="003E1CD7">
      <w:pPr>
        <w:pStyle w:val="NoSpacing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 join the </w:t>
      </w:r>
      <w:r w:rsidR="003D01A5">
        <w:rPr>
          <w:sz w:val="24"/>
          <w:szCs w:val="24"/>
        </w:rPr>
        <w:t>Prayer Team</w:t>
      </w:r>
      <w:r>
        <w:rPr>
          <w:sz w:val="24"/>
          <w:szCs w:val="24"/>
        </w:rPr>
        <w:t xml:space="preserve"> in preparing for, and facilitating, the prayer meetings of the church in relation to the annual vision and other times of prayer and fasting</w:t>
      </w:r>
    </w:p>
    <w:p w14:paraId="1CECCA5E" w14:textId="77777777" w:rsidR="003E1CD7" w:rsidRDefault="003E1CD7" w:rsidP="003E1CD7">
      <w:pPr>
        <w:pStyle w:val="NoSpacing"/>
        <w:spacing w:line="276" w:lineRule="auto"/>
        <w:jc w:val="both"/>
        <w:rPr>
          <w:sz w:val="24"/>
          <w:szCs w:val="24"/>
        </w:rPr>
      </w:pPr>
    </w:p>
    <w:p w14:paraId="1BDA265C" w14:textId="06490C49" w:rsidR="00DF32CA" w:rsidRPr="009B0C05" w:rsidRDefault="00DF32CA" w:rsidP="007A4634">
      <w:pPr>
        <w:pStyle w:val="Heading2"/>
        <w:ind w:firstLine="360"/>
      </w:pPr>
      <w:r>
        <w:t>Pastoral Care</w:t>
      </w:r>
    </w:p>
    <w:p w14:paraId="024E7CE3" w14:textId="6EE58A63" w:rsidR="002E076D" w:rsidRPr="002E076D" w:rsidRDefault="00DC09EE" w:rsidP="00DF32CA">
      <w:pPr>
        <w:pStyle w:val="NoSpacing"/>
        <w:numPr>
          <w:ilvl w:val="0"/>
          <w:numId w:val="4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2E076D">
        <w:rPr>
          <w:color w:val="000000" w:themeColor="text1"/>
          <w:sz w:val="24"/>
          <w:szCs w:val="24"/>
        </w:rPr>
        <w:t>To receive pastoral care from other Elders and other members of the church</w:t>
      </w:r>
      <w:r w:rsidR="002E076D" w:rsidRPr="002E076D">
        <w:rPr>
          <w:color w:val="000000" w:themeColor="text1"/>
          <w:sz w:val="24"/>
          <w:szCs w:val="24"/>
        </w:rPr>
        <w:t xml:space="preserve"> as well as the wide</w:t>
      </w:r>
      <w:r w:rsidR="003D01A5">
        <w:rPr>
          <w:color w:val="000000" w:themeColor="text1"/>
          <w:sz w:val="24"/>
          <w:szCs w:val="24"/>
        </w:rPr>
        <w:t>r</w:t>
      </w:r>
      <w:r w:rsidR="002E076D" w:rsidRPr="002E076D">
        <w:rPr>
          <w:color w:val="000000" w:themeColor="text1"/>
          <w:sz w:val="24"/>
          <w:szCs w:val="24"/>
        </w:rPr>
        <w:t xml:space="preserve"> church community</w:t>
      </w:r>
      <w:r w:rsidRPr="002E076D">
        <w:rPr>
          <w:color w:val="000000" w:themeColor="text1"/>
          <w:sz w:val="24"/>
          <w:szCs w:val="24"/>
        </w:rPr>
        <w:t xml:space="preserve"> </w:t>
      </w:r>
      <w:r w:rsidR="006F6F3E" w:rsidRPr="002E076D">
        <w:rPr>
          <w:color w:val="000000" w:themeColor="text1"/>
          <w:sz w:val="24"/>
          <w:szCs w:val="24"/>
        </w:rPr>
        <w:t>in loving accountable relationship</w:t>
      </w:r>
      <w:r w:rsidR="002E076D" w:rsidRPr="002E076D">
        <w:rPr>
          <w:color w:val="000000" w:themeColor="text1"/>
          <w:sz w:val="24"/>
          <w:szCs w:val="24"/>
        </w:rPr>
        <w:t>s</w:t>
      </w:r>
    </w:p>
    <w:p w14:paraId="3E6E53F8" w14:textId="17810E44" w:rsidR="00DC09EE" w:rsidRPr="002E076D" w:rsidRDefault="002E076D" w:rsidP="00DF32CA">
      <w:pPr>
        <w:pStyle w:val="NoSpacing"/>
        <w:numPr>
          <w:ilvl w:val="0"/>
          <w:numId w:val="4"/>
        </w:numPr>
        <w:spacing w:line="276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</w:t>
      </w:r>
      <w:r w:rsidR="006F6F3E" w:rsidRPr="002E076D">
        <w:rPr>
          <w:color w:val="000000" w:themeColor="text1"/>
          <w:sz w:val="24"/>
          <w:szCs w:val="24"/>
        </w:rPr>
        <w:t>o join a local Connect Group</w:t>
      </w:r>
      <w:r>
        <w:rPr>
          <w:color w:val="000000" w:themeColor="text1"/>
          <w:sz w:val="24"/>
          <w:szCs w:val="24"/>
        </w:rPr>
        <w:t xml:space="preserve"> to give and receive </w:t>
      </w:r>
      <w:r w:rsidR="006F6F3E" w:rsidRPr="002E076D">
        <w:rPr>
          <w:color w:val="000000" w:themeColor="text1"/>
          <w:sz w:val="24"/>
          <w:szCs w:val="24"/>
        </w:rPr>
        <w:t>personal support and fellowship</w:t>
      </w:r>
      <w:r w:rsidR="00B66D64" w:rsidRPr="002E076D">
        <w:rPr>
          <w:color w:val="000000" w:themeColor="text1"/>
          <w:sz w:val="24"/>
          <w:szCs w:val="24"/>
        </w:rPr>
        <w:t xml:space="preserve"> </w:t>
      </w:r>
    </w:p>
    <w:p w14:paraId="1AFE5E75" w14:textId="2F8E0D2F" w:rsidR="00DF32CA" w:rsidRDefault="00DF32CA" w:rsidP="00DF32CA">
      <w:pPr>
        <w:pStyle w:val="NoSpacing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E397A"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join the </w:t>
      </w:r>
      <w:r w:rsidR="002E076D">
        <w:rPr>
          <w:sz w:val="24"/>
          <w:szCs w:val="24"/>
        </w:rPr>
        <w:t>P</w:t>
      </w:r>
      <w:r>
        <w:rPr>
          <w:sz w:val="24"/>
          <w:szCs w:val="24"/>
        </w:rPr>
        <w:t xml:space="preserve">astoral </w:t>
      </w:r>
      <w:r w:rsidR="002E076D">
        <w:rPr>
          <w:sz w:val="24"/>
          <w:szCs w:val="24"/>
        </w:rPr>
        <w:t>C</w:t>
      </w:r>
      <w:r>
        <w:rPr>
          <w:sz w:val="24"/>
          <w:szCs w:val="24"/>
        </w:rPr>
        <w:t xml:space="preserve">are </w:t>
      </w:r>
      <w:r w:rsidR="002E076D">
        <w:rPr>
          <w:sz w:val="24"/>
          <w:szCs w:val="24"/>
        </w:rPr>
        <w:t>T</w:t>
      </w:r>
      <w:r>
        <w:rPr>
          <w:sz w:val="24"/>
          <w:szCs w:val="24"/>
        </w:rPr>
        <w:t xml:space="preserve">eam visiting members in homes and hospital for communion, prayer, </w:t>
      </w:r>
      <w:r w:rsidR="00DC09EE">
        <w:rPr>
          <w:sz w:val="24"/>
          <w:szCs w:val="24"/>
        </w:rPr>
        <w:t xml:space="preserve">Bible reading, </w:t>
      </w:r>
      <w:r>
        <w:rPr>
          <w:sz w:val="24"/>
          <w:szCs w:val="24"/>
        </w:rPr>
        <w:t>and pastoral support</w:t>
      </w:r>
    </w:p>
    <w:p w14:paraId="720F2A95" w14:textId="76FAE79B" w:rsidR="00DF32CA" w:rsidRDefault="00DF32CA" w:rsidP="00DF32CA">
      <w:pPr>
        <w:pStyle w:val="NoSpacing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 be responsible alongside the </w:t>
      </w:r>
      <w:r w:rsidR="002E076D">
        <w:rPr>
          <w:sz w:val="24"/>
          <w:szCs w:val="24"/>
        </w:rPr>
        <w:t>P</w:t>
      </w:r>
      <w:r>
        <w:rPr>
          <w:sz w:val="24"/>
          <w:szCs w:val="24"/>
        </w:rPr>
        <w:t>astor for leading dedications, weddings, funerals and baptisms</w:t>
      </w:r>
    </w:p>
    <w:p w14:paraId="206D5340" w14:textId="7C8B6D28" w:rsidR="00DF32CA" w:rsidRDefault="00DF32CA" w:rsidP="00DF32CA">
      <w:pPr>
        <w:pStyle w:val="NoSpacing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To join the Elders in overseeing the pastoral care of some of our Team Leaders, Missionaries, and employees</w:t>
      </w:r>
    </w:p>
    <w:p w14:paraId="11D2FD77" w14:textId="3A28E162" w:rsidR="00DC09EE" w:rsidRDefault="00DC09EE" w:rsidP="00DF32CA">
      <w:pPr>
        <w:pStyle w:val="NoSpacing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To assist in spending the pastoral care fund and other grants as acts of mercy and love</w:t>
      </w:r>
    </w:p>
    <w:p w14:paraId="4E93C97B" w14:textId="6BCD7E0C" w:rsidR="002E076D" w:rsidRDefault="002E076D" w:rsidP="00DF32CA">
      <w:pPr>
        <w:pStyle w:val="NoSpacing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To take part in the discipleship of individuals as they grow as new or developing Christians</w:t>
      </w:r>
    </w:p>
    <w:p w14:paraId="7E566DFD" w14:textId="77777777" w:rsidR="002E076D" w:rsidRDefault="002E076D" w:rsidP="002E076D">
      <w:pPr>
        <w:pStyle w:val="NoSpacing"/>
        <w:spacing w:line="276" w:lineRule="auto"/>
        <w:ind w:left="360"/>
        <w:jc w:val="both"/>
        <w:rPr>
          <w:sz w:val="24"/>
          <w:szCs w:val="24"/>
        </w:rPr>
      </w:pPr>
    </w:p>
    <w:p w14:paraId="30D47EC8" w14:textId="032D797F" w:rsidR="00DC09EE" w:rsidRPr="009B0C05" w:rsidRDefault="00DC09EE" w:rsidP="007A4634">
      <w:pPr>
        <w:pStyle w:val="Heading2"/>
        <w:ind w:firstLine="360"/>
      </w:pPr>
      <w:r>
        <w:t>Leadership</w:t>
      </w:r>
    </w:p>
    <w:p w14:paraId="00D5A6FA" w14:textId="3F9D1AFD" w:rsidR="0023518D" w:rsidRDefault="0023518D" w:rsidP="00DC09EE">
      <w:pPr>
        <w:pStyle w:val="NoSpacing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The role of ‘</w:t>
      </w:r>
      <w:r w:rsidR="002E076D">
        <w:rPr>
          <w:sz w:val="24"/>
          <w:szCs w:val="24"/>
        </w:rPr>
        <w:t>A</w:t>
      </w:r>
      <w:r>
        <w:rPr>
          <w:sz w:val="24"/>
          <w:szCs w:val="24"/>
        </w:rPr>
        <w:t xml:space="preserve">ssistant </w:t>
      </w:r>
      <w:r w:rsidR="002E076D">
        <w:rPr>
          <w:sz w:val="24"/>
          <w:szCs w:val="24"/>
        </w:rPr>
        <w:t>P</w:t>
      </w:r>
      <w:r>
        <w:rPr>
          <w:sz w:val="24"/>
          <w:szCs w:val="24"/>
        </w:rPr>
        <w:t xml:space="preserve">astor’ is not an assistant to the </w:t>
      </w:r>
      <w:r w:rsidR="002E076D">
        <w:rPr>
          <w:sz w:val="24"/>
          <w:szCs w:val="24"/>
        </w:rPr>
        <w:t>P</w:t>
      </w:r>
      <w:r>
        <w:rPr>
          <w:sz w:val="24"/>
          <w:szCs w:val="24"/>
        </w:rPr>
        <w:t xml:space="preserve">astor, but an assistant to the ministry of the church, sharing in carrying the weight </w:t>
      </w:r>
      <w:r w:rsidR="002E076D">
        <w:rPr>
          <w:sz w:val="24"/>
          <w:szCs w:val="24"/>
        </w:rPr>
        <w:t xml:space="preserve">and responsibility </w:t>
      </w:r>
      <w:r>
        <w:rPr>
          <w:sz w:val="24"/>
          <w:szCs w:val="24"/>
        </w:rPr>
        <w:t xml:space="preserve">of various ministries </w:t>
      </w:r>
    </w:p>
    <w:p w14:paraId="63108A42" w14:textId="4FA01C60" w:rsidR="00DC09EE" w:rsidRDefault="00DC09EE" w:rsidP="00DC09EE">
      <w:pPr>
        <w:pStyle w:val="NoSpacing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E397A">
        <w:rPr>
          <w:sz w:val="24"/>
          <w:szCs w:val="24"/>
        </w:rPr>
        <w:lastRenderedPageBreak/>
        <w:t>To</w:t>
      </w:r>
      <w:r>
        <w:rPr>
          <w:sz w:val="24"/>
          <w:szCs w:val="24"/>
        </w:rPr>
        <w:t xml:space="preserve"> take part as an Elder in the monthly Elder</w:t>
      </w:r>
      <w:r w:rsidR="002E076D">
        <w:rPr>
          <w:sz w:val="24"/>
          <w:szCs w:val="24"/>
        </w:rPr>
        <w:t>s’</w:t>
      </w:r>
      <w:r>
        <w:rPr>
          <w:sz w:val="24"/>
          <w:szCs w:val="24"/>
        </w:rPr>
        <w:t xml:space="preserve"> meetings, contributing to discussions an</w:t>
      </w:r>
      <w:r w:rsidR="00BF78B2">
        <w:rPr>
          <w:sz w:val="24"/>
          <w:szCs w:val="24"/>
        </w:rPr>
        <w:t>d</w:t>
      </w:r>
      <w:r>
        <w:rPr>
          <w:sz w:val="24"/>
          <w:szCs w:val="24"/>
        </w:rPr>
        <w:t xml:space="preserve"> decisions over the agenda, and receiving actions as a result of it</w:t>
      </w:r>
    </w:p>
    <w:p w14:paraId="758D83A7" w14:textId="3D960E10" w:rsidR="00DC09EE" w:rsidRDefault="00DC09EE" w:rsidP="00DC09EE">
      <w:pPr>
        <w:pStyle w:val="NoSpacing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To take part as a Trustee of the church in quarterly Trustees</w:t>
      </w:r>
      <w:r w:rsidR="002E076D">
        <w:rPr>
          <w:sz w:val="24"/>
          <w:szCs w:val="24"/>
        </w:rPr>
        <w:t>’</w:t>
      </w:r>
      <w:r>
        <w:rPr>
          <w:sz w:val="24"/>
          <w:szCs w:val="24"/>
        </w:rPr>
        <w:t xml:space="preserve"> meetings by contributing to discussions and decisions over the agenda, and receiving actions as a result of it</w:t>
      </w:r>
    </w:p>
    <w:p w14:paraId="67371744" w14:textId="0DAB73C0" w:rsidR="006F6F3E" w:rsidRPr="00DF32CA" w:rsidRDefault="002E076D" w:rsidP="00DC09EE">
      <w:pPr>
        <w:pStyle w:val="NoSpacing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To m</w:t>
      </w:r>
      <w:r w:rsidR="006F6F3E">
        <w:rPr>
          <w:sz w:val="24"/>
          <w:szCs w:val="24"/>
        </w:rPr>
        <w:t xml:space="preserve">eet with other Elders or Team Leaders as appropriate </w:t>
      </w:r>
    </w:p>
    <w:p w14:paraId="5E2A67BA" w14:textId="77777777" w:rsidR="00DF32CA" w:rsidRPr="00AE397A" w:rsidRDefault="00DF32CA" w:rsidP="003E1CD7">
      <w:pPr>
        <w:pStyle w:val="NoSpacing"/>
        <w:spacing w:line="276" w:lineRule="auto"/>
        <w:jc w:val="both"/>
        <w:rPr>
          <w:sz w:val="24"/>
          <w:szCs w:val="24"/>
        </w:rPr>
      </w:pPr>
    </w:p>
    <w:p w14:paraId="431C433A" w14:textId="6A92427B" w:rsidR="003E1CD7" w:rsidRPr="009B0C05" w:rsidRDefault="003E1CD7" w:rsidP="007A4634">
      <w:pPr>
        <w:pStyle w:val="Heading2"/>
        <w:ind w:firstLine="360"/>
      </w:pPr>
      <w:r>
        <w:t xml:space="preserve">Sunday </w:t>
      </w:r>
      <w:r w:rsidRPr="009B0C05">
        <w:t>Service</w:t>
      </w:r>
      <w:r w:rsidR="007A4634">
        <w:t>s</w:t>
      </w:r>
    </w:p>
    <w:p w14:paraId="3BE2D7D3" w14:textId="3654F1BE" w:rsidR="003E1CD7" w:rsidRDefault="003E1CD7" w:rsidP="003E1CD7">
      <w:pPr>
        <w:pStyle w:val="NoSpacing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E397A">
        <w:rPr>
          <w:sz w:val="24"/>
          <w:szCs w:val="24"/>
        </w:rPr>
        <w:t xml:space="preserve">To </w:t>
      </w:r>
      <w:r w:rsidR="00CC0B4A">
        <w:rPr>
          <w:sz w:val="24"/>
          <w:szCs w:val="24"/>
        </w:rPr>
        <w:t xml:space="preserve">join the </w:t>
      </w:r>
      <w:r w:rsidR="00615D09">
        <w:rPr>
          <w:sz w:val="24"/>
          <w:szCs w:val="24"/>
        </w:rPr>
        <w:t>S</w:t>
      </w:r>
      <w:r w:rsidR="00871907">
        <w:rPr>
          <w:sz w:val="24"/>
          <w:szCs w:val="24"/>
        </w:rPr>
        <w:t xml:space="preserve">ervice </w:t>
      </w:r>
      <w:r w:rsidR="00615D09">
        <w:rPr>
          <w:sz w:val="24"/>
          <w:szCs w:val="24"/>
        </w:rPr>
        <w:t>L</w:t>
      </w:r>
      <w:r w:rsidR="00871907">
        <w:rPr>
          <w:sz w:val="24"/>
          <w:szCs w:val="24"/>
        </w:rPr>
        <w:t>eader</w:t>
      </w:r>
      <w:r w:rsidR="003D01A5">
        <w:rPr>
          <w:sz w:val="24"/>
          <w:szCs w:val="24"/>
        </w:rPr>
        <w:t>s’</w:t>
      </w:r>
      <w:r w:rsidR="00871907">
        <w:rPr>
          <w:sz w:val="24"/>
          <w:szCs w:val="24"/>
        </w:rPr>
        <w:t xml:space="preserve"> </w:t>
      </w:r>
      <w:r w:rsidR="00615D09">
        <w:rPr>
          <w:sz w:val="24"/>
          <w:szCs w:val="24"/>
        </w:rPr>
        <w:t>T</w:t>
      </w:r>
      <w:r w:rsidR="00871907">
        <w:rPr>
          <w:sz w:val="24"/>
          <w:szCs w:val="24"/>
        </w:rPr>
        <w:t>eam</w:t>
      </w:r>
      <w:r w:rsidR="003D01A5">
        <w:rPr>
          <w:sz w:val="24"/>
          <w:szCs w:val="24"/>
        </w:rPr>
        <w:t xml:space="preserve"> and use any other gifts appropriate to a Sunday Morning Service</w:t>
      </w:r>
    </w:p>
    <w:p w14:paraId="087E8482" w14:textId="77777777" w:rsidR="003E1CD7" w:rsidRPr="00BC2906" w:rsidRDefault="003E1CD7" w:rsidP="00BC2906">
      <w:pPr>
        <w:pStyle w:val="NoSpacing"/>
        <w:spacing w:line="276" w:lineRule="auto"/>
        <w:jc w:val="both"/>
        <w:rPr>
          <w:sz w:val="24"/>
          <w:szCs w:val="24"/>
        </w:rPr>
      </w:pPr>
    </w:p>
    <w:p w14:paraId="12AA9E88" w14:textId="4FE8FB2F" w:rsidR="006F6F3E" w:rsidRPr="009B0C05" w:rsidRDefault="006F6F3E" w:rsidP="007A4634">
      <w:pPr>
        <w:pStyle w:val="Heading2"/>
        <w:ind w:firstLine="360"/>
      </w:pPr>
      <w:r>
        <w:t>Support and Training</w:t>
      </w:r>
    </w:p>
    <w:p w14:paraId="49194AC2" w14:textId="2FF96D2B" w:rsidR="006F6F3E" w:rsidRDefault="006F6F3E" w:rsidP="006F6F3E">
      <w:pPr>
        <w:pStyle w:val="NoSpacing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Various fraternals and church leader’s meetings take place locally and nationally in which you can take part for your personal growth and development</w:t>
      </w:r>
      <w:r w:rsidR="00BF78B2">
        <w:rPr>
          <w:sz w:val="24"/>
          <w:szCs w:val="24"/>
        </w:rPr>
        <w:t>.  You are welcome to join one or continue in any other support network you are already part of.</w:t>
      </w:r>
      <w:r w:rsidR="00C469A5">
        <w:rPr>
          <w:sz w:val="24"/>
          <w:szCs w:val="24"/>
        </w:rPr>
        <w:t xml:space="preserve">  If there are any costs for membership, this can also be covered</w:t>
      </w:r>
      <w:r w:rsidR="00BC2906">
        <w:rPr>
          <w:sz w:val="24"/>
          <w:szCs w:val="24"/>
        </w:rPr>
        <w:t xml:space="preserve"> subject to budget availability </w:t>
      </w:r>
    </w:p>
    <w:p w14:paraId="172106CA" w14:textId="0A0FA409" w:rsidR="006F6F3E" w:rsidRDefault="006F6F3E" w:rsidP="006F6F3E">
      <w:pPr>
        <w:pStyle w:val="NoSpacing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Peninsula Gospel Partnership [PGP]</w:t>
      </w:r>
    </w:p>
    <w:p w14:paraId="526D7C4F" w14:textId="60D1A63F" w:rsidR="006F6F3E" w:rsidRDefault="006F6F3E" w:rsidP="006F6F3E">
      <w:pPr>
        <w:pStyle w:val="NoSpacing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Fellowship of Independent Evangelical Churches [FIEC]</w:t>
      </w:r>
    </w:p>
    <w:p w14:paraId="68585E60" w14:textId="2B5B05B5" w:rsidR="006F6F3E" w:rsidRDefault="006F6F3E" w:rsidP="006F6F3E">
      <w:pPr>
        <w:pStyle w:val="NoSpacing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Kinetic Network [KN]</w:t>
      </w:r>
    </w:p>
    <w:p w14:paraId="5C2F2446" w14:textId="4AB23EDA" w:rsidR="006F6F3E" w:rsidRDefault="006F6F3E" w:rsidP="006F6F3E">
      <w:pPr>
        <w:pStyle w:val="NoSpacing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Local church networks such as ‘Creation Fest Cornwall’, and </w:t>
      </w:r>
      <w:r w:rsidR="00BF78B2">
        <w:rPr>
          <w:sz w:val="24"/>
          <w:szCs w:val="24"/>
        </w:rPr>
        <w:t>other local and personal relationships</w:t>
      </w:r>
    </w:p>
    <w:p w14:paraId="7FB7B5EC" w14:textId="24C1785C" w:rsidR="006F6F3E" w:rsidRDefault="00BF78B2" w:rsidP="006F6F3E">
      <w:pPr>
        <w:pStyle w:val="NoSpacing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The Church will pay for attendance of one conference of your choice a year</w:t>
      </w:r>
      <w:r w:rsidR="00615D09">
        <w:rPr>
          <w:sz w:val="24"/>
          <w:szCs w:val="24"/>
        </w:rPr>
        <w:t xml:space="preserve"> with</w:t>
      </w:r>
      <w:r>
        <w:rPr>
          <w:sz w:val="24"/>
          <w:szCs w:val="24"/>
        </w:rPr>
        <w:t>in the UK</w:t>
      </w:r>
    </w:p>
    <w:p w14:paraId="49EA7D81" w14:textId="2F7096E1" w:rsidR="00BF78B2" w:rsidRDefault="00BF78B2" w:rsidP="006F6F3E">
      <w:pPr>
        <w:pStyle w:val="NoSpacing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Specific courses can be requested for growth and development according to budget and time availability</w:t>
      </w:r>
    </w:p>
    <w:p w14:paraId="09FE7F58" w14:textId="77C3EDF2" w:rsidR="00C469A5" w:rsidRDefault="00C469A5" w:rsidP="006F6F3E">
      <w:pPr>
        <w:pStyle w:val="NoSpacing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615D09">
        <w:rPr>
          <w:color w:val="000000" w:themeColor="text1"/>
          <w:sz w:val="24"/>
          <w:szCs w:val="24"/>
        </w:rPr>
        <w:t>A</w:t>
      </w:r>
      <w:r w:rsidR="000509EA" w:rsidRPr="00615D09">
        <w:rPr>
          <w:color w:val="000000" w:themeColor="text1"/>
          <w:sz w:val="24"/>
          <w:szCs w:val="24"/>
        </w:rPr>
        <w:t>n agreed monthly</w:t>
      </w:r>
      <w:r w:rsidRPr="00615D09">
        <w:rPr>
          <w:color w:val="000000" w:themeColor="text1"/>
          <w:sz w:val="24"/>
          <w:szCs w:val="24"/>
        </w:rPr>
        <w:t xml:space="preserve"> </w:t>
      </w:r>
      <w:r>
        <w:rPr>
          <w:sz w:val="24"/>
          <w:szCs w:val="24"/>
        </w:rPr>
        <w:t>book budget is available for use, and can also be used for any subscription</w:t>
      </w:r>
    </w:p>
    <w:p w14:paraId="4E19A6AC" w14:textId="73CACD5A" w:rsidR="003E1CD7" w:rsidRPr="007A4634" w:rsidRDefault="003E1CD7" w:rsidP="00007A94">
      <w:pPr>
        <w:pStyle w:val="Heading1"/>
      </w:pPr>
      <w:r w:rsidRPr="00130C50">
        <w:t>Legal and contractual</w:t>
      </w:r>
    </w:p>
    <w:p w14:paraId="491BE495" w14:textId="77777777" w:rsidR="003E1CD7" w:rsidRPr="00687986" w:rsidRDefault="003E1CD7" w:rsidP="007A4634">
      <w:pPr>
        <w:pStyle w:val="Heading2"/>
        <w:ind w:firstLine="360"/>
      </w:pPr>
      <w:r w:rsidRPr="00CE6D02">
        <w:t>Role Requirements</w:t>
      </w:r>
    </w:p>
    <w:p w14:paraId="249FD789" w14:textId="40724074" w:rsidR="00B8603D" w:rsidRDefault="00B8603D" w:rsidP="00C469A5">
      <w:pPr>
        <w:pStyle w:val="NoSpacing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This is a fixed-term contract of three years</w:t>
      </w:r>
    </w:p>
    <w:p w14:paraId="23C06557" w14:textId="507B48AC" w:rsidR="00C469A5" w:rsidRPr="00C469A5" w:rsidRDefault="00C469A5" w:rsidP="00C469A5">
      <w:pPr>
        <w:pStyle w:val="NoSpacing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AE397A">
        <w:rPr>
          <w:sz w:val="24"/>
          <w:szCs w:val="24"/>
        </w:rPr>
        <w:t xml:space="preserve">A character and aptitude consistent with </w:t>
      </w:r>
      <w:r>
        <w:rPr>
          <w:sz w:val="24"/>
          <w:szCs w:val="24"/>
        </w:rPr>
        <w:t xml:space="preserve">the </w:t>
      </w:r>
      <w:r w:rsidRPr="00AE397A">
        <w:rPr>
          <w:sz w:val="24"/>
          <w:szCs w:val="24"/>
        </w:rPr>
        <w:t>Bib</w:t>
      </w:r>
      <w:r>
        <w:rPr>
          <w:sz w:val="24"/>
          <w:szCs w:val="24"/>
        </w:rPr>
        <w:t>lical requirements for the role</w:t>
      </w:r>
    </w:p>
    <w:p w14:paraId="4E1D08A3" w14:textId="0A7AFBB4" w:rsidR="003E1CD7" w:rsidRPr="00AE397A" w:rsidRDefault="003E1CD7" w:rsidP="003E1CD7">
      <w:pPr>
        <w:pStyle w:val="NoSpacing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AE397A">
        <w:rPr>
          <w:sz w:val="24"/>
          <w:szCs w:val="24"/>
        </w:rPr>
        <w:t xml:space="preserve">A favourable result </w:t>
      </w:r>
      <w:r>
        <w:rPr>
          <w:sz w:val="24"/>
          <w:szCs w:val="24"/>
        </w:rPr>
        <w:t xml:space="preserve">from the </w:t>
      </w:r>
      <w:r w:rsidR="00BF78B2">
        <w:rPr>
          <w:sz w:val="24"/>
          <w:szCs w:val="24"/>
        </w:rPr>
        <w:t xml:space="preserve">employment </w:t>
      </w:r>
      <w:r>
        <w:rPr>
          <w:sz w:val="24"/>
          <w:szCs w:val="24"/>
        </w:rPr>
        <w:t>process in</w:t>
      </w:r>
      <w:r w:rsidR="00BF78B2">
        <w:rPr>
          <w:sz w:val="24"/>
          <w:szCs w:val="24"/>
        </w:rPr>
        <w:t xml:space="preserve">cluding an initial application, then if invited - an interview, </w:t>
      </w:r>
      <w:r w:rsidR="00C469A5">
        <w:rPr>
          <w:sz w:val="24"/>
          <w:szCs w:val="24"/>
        </w:rPr>
        <w:t xml:space="preserve">favourable </w:t>
      </w:r>
      <w:r w:rsidR="00BF78B2">
        <w:rPr>
          <w:sz w:val="24"/>
          <w:szCs w:val="24"/>
        </w:rPr>
        <w:t>references, submission of some teaching / preaching, and a visit to the church</w:t>
      </w:r>
      <w:r w:rsidR="00B8603D">
        <w:rPr>
          <w:sz w:val="24"/>
          <w:szCs w:val="24"/>
        </w:rPr>
        <w:t>, if appointed there will be a probation period of six months with a review by the Trustees</w:t>
      </w:r>
    </w:p>
    <w:p w14:paraId="3B9200DD" w14:textId="09B8136F" w:rsidR="003E1CD7" w:rsidRDefault="003E1CD7" w:rsidP="003E1CD7">
      <w:pPr>
        <w:pStyle w:val="NoSpacing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An acceptable result</w:t>
      </w:r>
      <w:r w:rsidRPr="00AE397A">
        <w:rPr>
          <w:sz w:val="24"/>
          <w:szCs w:val="24"/>
        </w:rPr>
        <w:t xml:space="preserve"> of a</w:t>
      </w:r>
      <w:r w:rsidR="003D01A5">
        <w:rPr>
          <w:sz w:val="24"/>
          <w:szCs w:val="24"/>
        </w:rPr>
        <w:t>n enhanced</w:t>
      </w:r>
      <w:r w:rsidRPr="00AE397A">
        <w:rPr>
          <w:sz w:val="24"/>
          <w:szCs w:val="24"/>
        </w:rPr>
        <w:t xml:space="preserve"> </w:t>
      </w:r>
      <w:r>
        <w:rPr>
          <w:sz w:val="24"/>
          <w:szCs w:val="24"/>
        </w:rPr>
        <w:t>DBS</w:t>
      </w:r>
      <w:r w:rsidRPr="00AE397A">
        <w:rPr>
          <w:sz w:val="24"/>
          <w:szCs w:val="24"/>
        </w:rPr>
        <w:t xml:space="preserve"> check</w:t>
      </w:r>
    </w:p>
    <w:p w14:paraId="6B37E77D" w14:textId="1C2F2F63" w:rsidR="003E1CD7" w:rsidRPr="00AE397A" w:rsidRDefault="003E1CD7" w:rsidP="003E1CD7">
      <w:pPr>
        <w:pStyle w:val="NoSpacing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Continuing acceptance of the </w:t>
      </w:r>
      <w:r w:rsidR="003D01A5">
        <w:rPr>
          <w:sz w:val="24"/>
          <w:szCs w:val="24"/>
        </w:rPr>
        <w:t xml:space="preserve">FIEC </w:t>
      </w:r>
      <w:r>
        <w:rPr>
          <w:sz w:val="24"/>
          <w:szCs w:val="24"/>
        </w:rPr>
        <w:t>statement of faith</w:t>
      </w:r>
      <w:r w:rsidR="003D01A5">
        <w:rPr>
          <w:sz w:val="24"/>
          <w:szCs w:val="24"/>
        </w:rPr>
        <w:t xml:space="preserve">, its </w:t>
      </w:r>
      <w:r>
        <w:rPr>
          <w:sz w:val="24"/>
          <w:szCs w:val="24"/>
        </w:rPr>
        <w:t>ethical principles</w:t>
      </w:r>
      <w:r w:rsidR="00BF78B2">
        <w:rPr>
          <w:sz w:val="24"/>
          <w:szCs w:val="24"/>
        </w:rPr>
        <w:t>,</w:t>
      </w:r>
      <w:r>
        <w:rPr>
          <w:sz w:val="24"/>
          <w:szCs w:val="24"/>
        </w:rPr>
        <w:t xml:space="preserve"> and other requirements of membership of Grace Church as set out in its Constitution and </w:t>
      </w:r>
      <w:r w:rsidR="003D01A5">
        <w:rPr>
          <w:sz w:val="24"/>
          <w:szCs w:val="24"/>
        </w:rPr>
        <w:t>Handbook</w:t>
      </w:r>
      <w:r w:rsidR="00C469A5">
        <w:rPr>
          <w:sz w:val="24"/>
          <w:szCs w:val="24"/>
        </w:rPr>
        <w:t>.  These documents are available on request.</w:t>
      </w:r>
    </w:p>
    <w:p w14:paraId="5AB89202" w14:textId="3E2088C8" w:rsidR="003E1CD7" w:rsidRDefault="003E1CD7" w:rsidP="003E1CD7">
      <w:pPr>
        <w:pStyle w:val="NoSpacing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AE397A">
        <w:rPr>
          <w:sz w:val="24"/>
          <w:szCs w:val="24"/>
        </w:rPr>
        <w:t xml:space="preserve">Continuing adherence to the </w:t>
      </w:r>
      <w:r>
        <w:rPr>
          <w:sz w:val="24"/>
          <w:szCs w:val="24"/>
        </w:rPr>
        <w:t xml:space="preserve">role description </w:t>
      </w:r>
      <w:r w:rsidR="00BF78B2">
        <w:rPr>
          <w:sz w:val="24"/>
          <w:szCs w:val="24"/>
        </w:rPr>
        <w:t xml:space="preserve">and </w:t>
      </w:r>
      <w:r>
        <w:rPr>
          <w:sz w:val="24"/>
          <w:szCs w:val="24"/>
        </w:rPr>
        <w:t>the rest of the contract</w:t>
      </w:r>
      <w:r w:rsidRPr="00AE39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including its </w:t>
      </w:r>
      <w:r w:rsidRPr="00AE397A">
        <w:rPr>
          <w:sz w:val="24"/>
          <w:szCs w:val="24"/>
        </w:rPr>
        <w:t>employment</w:t>
      </w:r>
      <w:r>
        <w:rPr>
          <w:sz w:val="24"/>
          <w:szCs w:val="24"/>
        </w:rPr>
        <w:t xml:space="preserve"> terms and condition</w:t>
      </w:r>
      <w:r w:rsidR="003D01A5">
        <w:rPr>
          <w:sz w:val="24"/>
          <w:szCs w:val="24"/>
        </w:rPr>
        <w:t>s</w:t>
      </w:r>
    </w:p>
    <w:p w14:paraId="75C62A45" w14:textId="4D6D24B5" w:rsidR="003E1CD7" w:rsidRDefault="00BF78B2" w:rsidP="003E1CD7">
      <w:pPr>
        <w:pStyle w:val="NoSpacing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 c</w:t>
      </w:r>
      <w:r w:rsidR="003E1CD7">
        <w:rPr>
          <w:sz w:val="24"/>
          <w:szCs w:val="24"/>
        </w:rPr>
        <w:t xml:space="preserve">ontinuing acceptance and willingness to implement </w:t>
      </w:r>
      <w:r>
        <w:rPr>
          <w:sz w:val="24"/>
          <w:szCs w:val="24"/>
        </w:rPr>
        <w:t xml:space="preserve">all </w:t>
      </w:r>
      <w:r w:rsidR="003E1CD7">
        <w:rPr>
          <w:sz w:val="24"/>
          <w:szCs w:val="24"/>
        </w:rPr>
        <w:t>the policies of Grace</w:t>
      </w:r>
      <w:r w:rsidR="003D01A5">
        <w:rPr>
          <w:sz w:val="24"/>
          <w:szCs w:val="24"/>
        </w:rPr>
        <w:t xml:space="preserve"> </w:t>
      </w:r>
      <w:r w:rsidR="003E1CD7">
        <w:rPr>
          <w:sz w:val="24"/>
          <w:szCs w:val="24"/>
        </w:rPr>
        <w:t>Church</w:t>
      </w:r>
    </w:p>
    <w:p w14:paraId="4E508736" w14:textId="75CE42B7" w:rsidR="003E1CD7" w:rsidRDefault="003E1CD7" w:rsidP="003E1CD7">
      <w:pPr>
        <w:pStyle w:val="NoSpacing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willingness to work flexi time of </w:t>
      </w:r>
      <w:r w:rsidR="00BF78B2">
        <w:rPr>
          <w:sz w:val="24"/>
          <w:szCs w:val="24"/>
        </w:rPr>
        <w:t>40</w:t>
      </w:r>
      <w:r>
        <w:rPr>
          <w:sz w:val="24"/>
          <w:szCs w:val="24"/>
        </w:rPr>
        <w:t xml:space="preserve"> hours</w:t>
      </w:r>
      <w:r w:rsidR="00BF78B2">
        <w:rPr>
          <w:sz w:val="24"/>
          <w:szCs w:val="24"/>
        </w:rPr>
        <w:t xml:space="preserve"> per week which must include Sundays</w:t>
      </w:r>
    </w:p>
    <w:p w14:paraId="63853CC5" w14:textId="434CE397" w:rsidR="00C469A5" w:rsidRDefault="00C469A5" w:rsidP="00C469A5">
      <w:pPr>
        <w:pStyle w:val="NoSpacing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AE397A">
        <w:rPr>
          <w:sz w:val="24"/>
          <w:szCs w:val="24"/>
        </w:rPr>
        <w:t xml:space="preserve">Annual leave </w:t>
      </w:r>
      <w:r w:rsidR="00615D09">
        <w:rPr>
          <w:sz w:val="24"/>
          <w:szCs w:val="24"/>
        </w:rPr>
        <w:t>TBC</w:t>
      </w:r>
    </w:p>
    <w:p w14:paraId="025FFD0F" w14:textId="26B505A5" w:rsidR="003E1CD7" w:rsidRPr="007A4634" w:rsidRDefault="007A4634" w:rsidP="007A4634">
      <w:pPr>
        <w:pStyle w:val="Heading2"/>
        <w:ind w:firstLine="360"/>
      </w:pPr>
      <w:r w:rsidRPr="00CE6D02">
        <w:t>R</w:t>
      </w:r>
      <w:r>
        <w:t>emuneration</w:t>
      </w:r>
    </w:p>
    <w:p w14:paraId="271274DE" w14:textId="6F260174" w:rsidR="003E1CD7" w:rsidRDefault="00ED2106" w:rsidP="003E1CD7">
      <w:pPr>
        <w:pStyle w:val="NoSpacing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The salary will be based on the teachers’ pay scale in England M1-M3</w:t>
      </w:r>
      <w:r w:rsidRPr="00ED2106">
        <w:rPr>
          <w:sz w:val="24"/>
          <w:szCs w:val="24"/>
        </w:rPr>
        <w:t xml:space="preserve"> </w:t>
      </w:r>
      <w:r w:rsidR="003D01A5">
        <w:rPr>
          <w:sz w:val="24"/>
          <w:szCs w:val="24"/>
        </w:rPr>
        <w:t>(</w:t>
      </w:r>
      <w:r>
        <w:rPr>
          <w:sz w:val="24"/>
          <w:szCs w:val="24"/>
        </w:rPr>
        <w:t>currently £34,069, £36,042 or £38,400), depending on experience.</w:t>
      </w:r>
    </w:p>
    <w:p w14:paraId="045ADE05" w14:textId="2FC24A1B" w:rsidR="00C06FF9" w:rsidRDefault="00C06FF9" w:rsidP="003E1CD7">
      <w:pPr>
        <w:pStyle w:val="NoSpacing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 workplace pension of 8% [5% personal, 3% church].  A salary sacrifice pension is</w:t>
      </w:r>
      <w:r w:rsidR="00C469A5">
        <w:rPr>
          <w:sz w:val="24"/>
          <w:szCs w:val="24"/>
        </w:rPr>
        <w:t xml:space="preserve"> an</w:t>
      </w:r>
      <w:r>
        <w:rPr>
          <w:sz w:val="24"/>
          <w:szCs w:val="24"/>
        </w:rPr>
        <w:t xml:space="preserve"> optional</w:t>
      </w:r>
      <w:r w:rsidR="00C469A5">
        <w:rPr>
          <w:sz w:val="24"/>
          <w:szCs w:val="24"/>
        </w:rPr>
        <w:t xml:space="preserve"> extra</w:t>
      </w:r>
      <w:r>
        <w:rPr>
          <w:sz w:val="24"/>
          <w:szCs w:val="24"/>
        </w:rPr>
        <w:t>.</w:t>
      </w:r>
    </w:p>
    <w:p w14:paraId="6D97ABAB" w14:textId="3E9CF989" w:rsidR="003E1CD7" w:rsidRDefault="003E1CD7" w:rsidP="003E1CD7">
      <w:pPr>
        <w:pStyle w:val="NoSpacing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contribution of 80% </w:t>
      </w:r>
      <w:r w:rsidR="0023518D">
        <w:rPr>
          <w:sz w:val="24"/>
          <w:szCs w:val="24"/>
        </w:rPr>
        <w:t>to</w:t>
      </w:r>
      <w:r>
        <w:rPr>
          <w:sz w:val="24"/>
          <w:szCs w:val="24"/>
        </w:rPr>
        <w:t xml:space="preserve"> a reasonabl</w:t>
      </w:r>
      <w:r w:rsidR="0023518D">
        <w:rPr>
          <w:sz w:val="24"/>
          <w:szCs w:val="24"/>
        </w:rPr>
        <w:t>y priced</w:t>
      </w:r>
      <w:r>
        <w:rPr>
          <w:sz w:val="24"/>
          <w:szCs w:val="24"/>
        </w:rPr>
        <w:t xml:space="preserve"> mobile phone contract</w:t>
      </w:r>
    </w:p>
    <w:p w14:paraId="5FE1A999" w14:textId="099FA359" w:rsidR="001D7A6C" w:rsidRPr="00007A94" w:rsidRDefault="003E1CD7" w:rsidP="00FB0C59">
      <w:pPr>
        <w:pStyle w:val="NoSpacing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007A94">
        <w:rPr>
          <w:sz w:val="24"/>
          <w:szCs w:val="24"/>
        </w:rPr>
        <w:t>Mileage expenses will be paid for role related travelling using a personal vehicle</w:t>
      </w:r>
    </w:p>
    <w:p w14:paraId="463EF681" w14:textId="2ACC75F9" w:rsidR="001D7A6C" w:rsidRPr="001D7A6C" w:rsidRDefault="003D01A5" w:rsidP="001D7A6C">
      <w:pPr>
        <w:pStyle w:val="NoSpacing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October</w:t>
      </w:r>
      <w:r w:rsidR="001D7A6C">
        <w:rPr>
          <w:sz w:val="24"/>
          <w:szCs w:val="24"/>
        </w:rPr>
        <w:t xml:space="preserve"> 2026</w:t>
      </w:r>
    </w:p>
    <w:sectPr w:rsidR="001D7A6C" w:rsidRPr="001D7A6C" w:rsidSect="00007A94">
      <w:headerReference w:type="first" r:id="rId7"/>
      <w:footerReference w:type="first" r:id="rId8"/>
      <w:pgSz w:w="11906" w:h="16838"/>
      <w:pgMar w:top="720" w:right="720" w:bottom="568" w:left="72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F5607" w14:textId="77777777" w:rsidR="00B12846" w:rsidRDefault="00B12846" w:rsidP="00165541">
      <w:r>
        <w:separator/>
      </w:r>
    </w:p>
  </w:endnote>
  <w:endnote w:type="continuationSeparator" w:id="0">
    <w:p w14:paraId="64687E74" w14:textId="77777777" w:rsidR="00B12846" w:rsidRDefault="00B12846" w:rsidP="00165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A02A2" w14:textId="42F93728" w:rsidR="00DD610B" w:rsidRDefault="00DD610B" w:rsidP="007A4634">
    <w:pPr>
      <w:widowControl w:val="0"/>
      <w:rPr>
        <w:color w:val="063D7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3B828" w14:textId="77777777" w:rsidR="00B12846" w:rsidRDefault="00B12846" w:rsidP="00165541">
      <w:r>
        <w:separator/>
      </w:r>
    </w:p>
  </w:footnote>
  <w:footnote w:type="continuationSeparator" w:id="0">
    <w:p w14:paraId="2639723B" w14:textId="77777777" w:rsidR="00B12846" w:rsidRDefault="00B12846" w:rsidP="001655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06A98" w14:textId="7D61EDF7" w:rsidR="00B45721" w:rsidRDefault="00007A94" w:rsidP="00B45721">
    <w:pPr>
      <w:widowControl w:val="0"/>
      <w:spacing w:after="160" w:line="256" w:lineRule="auto"/>
      <w:jc w:val="center"/>
      <w:rPr>
        <w:rFonts w:ascii="Microsoft Sans Serif" w:hAnsi="Microsoft Sans Serif" w:cs="Microsoft Sans Serif"/>
        <w:b/>
        <w:bCs/>
        <w:color w:val="063D71"/>
        <w:sz w:val="52"/>
        <w:szCs w:val="52"/>
        <w:lang w:val="en-US"/>
      </w:rPr>
    </w:pPr>
    <w:r>
      <w:rPr>
        <w:rFonts w:ascii="Times New Roman" w:hAnsi="Times New Roman" w:cs="Times New Roman"/>
        <w:noProof/>
        <w:sz w:val="24"/>
        <w:szCs w:val="24"/>
      </w:rPr>
      <w:drawing>
        <wp:inline distT="0" distB="0" distL="0" distR="0" wp14:anchorId="278C9724" wp14:editId="54F98A99">
          <wp:extent cx="1666875" cy="914632"/>
          <wp:effectExtent l="0" t="0" r="0" b="0"/>
          <wp:docPr id="20830868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0817" cy="927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416A35" w14:textId="07B873F0" w:rsidR="00781E86" w:rsidRPr="007A4634" w:rsidRDefault="0023518D" w:rsidP="007A4634">
    <w:pPr>
      <w:widowControl w:val="0"/>
      <w:spacing w:after="160" w:line="256" w:lineRule="auto"/>
      <w:jc w:val="center"/>
      <w:rPr>
        <w:rFonts w:ascii="Microsoft Sans Serif" w:hAnsi="Microsoft Sans Serif" w:cs="Microsoft Sans Serif"/>
        <w:b/>
        <w:bCs/>
        <w:color w:val="063D71"/>
        <w:sz w:val="40"/>
        <w:szCs w:val="40"/>
        <w:lang w:val="en-US"/>
      </w:rPr>
    </w:pPr>
    <w:r>
      <w:rPr>
        <w:rFonts w:ascii="Microsoft Sans Serif" w:hAnsi="Microsoft Sans Serif" w:cs="Microsoft Sans Serif"/>
        <w:b/>
        <w:bCs/>
        <w:color w:val="063D71"/>
        <w:sz w:val="40"/>
        <w:szCs w:val="40"/>
        <w:lang w:val="en-US"/>
      </w:rPr>
      <w:t>G</w:t>
    </w:r>
    <w:r w:rsidR="00994DAF">
      <w:rPr>
        <w:rFonts w:ascii="Microsoft Sans Serif" w:hAnsi="Microsoft Sans Serif" w:cs="Microsoft Sans Serif"/>
        <w:b/>
        <w:bCs/>
        <w:color w:val="063D71"/>
        <w:sz w:val="40"/>
        <w:szCs w:val="40"/>
        <w:lang w:val="en-US"/>
      </w:rPr>
      <w:t xml:space="preserve">race Church </w:t>
    </w:r>
    <w:r>
      <w:rPr>
        <w:rFonts w:ascii="Microsoft Sans Serif" w:hAnsi="Microsoft Sans Serif" w:cs="Microsoft Sans Serif"/>
        <w:b/>
        <w:bCs/>
        <w:color w:val="063D71"/>
        <w:sz w:val="40"/>
        <w:szCs w:val="40"/>
        <w:lang w:val="en-US"/>
      </w:rPr>
      <w:t>M</w:t>
    </w:r>
    <w:r w:rsidR="00994DAF">
      <w:rPr>
        <w:rFonts w:ascii="Microsoft Sans Serif" w:hAnsi="Microsoft Sans Serif" w:cs="Microsoft Sans Serif"/>
        <w:b/>
        <w:bCs/>
        <w:color w:val="063D71"/>
        <w:sz w:val="40"/>
        <w:szCs w:val="40"/>
        <w:lang w:val="en-US"/>
      </w:rPr>
      <w:t>orval</w:t>
    </w:r>
    <w:r>
      <w:rPr>
        <w:rFonts w:ascii="Microsoft Sans Serif" w:hAnsi="Microsoft Sans Serif" w:cs="Microsoft Sans Serif"/>
        <w:b/>
        <w:bCs/>
        <w:color w:val="063D71"/>
        <w:sz w:val="40"/>
        <w:szCs w:val="40"/>
        <w:lang w:val="en-US"/>
      </w:rPr>
      <w:t xml:space="preserve"> – Assistant Pastor Role Description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E7E7F"/>
    <w:multiLevelType w:val="hybridMultilevel"/>
    <w:tmpl w:val="4A5C0FEA"/>
    <w:lvl w:ilvl="0" w:tplc="8982CC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82F0E"/>
    <w:multiLevelType w:val="hybridMultilevel"/>
    <w:tmpl w:val="DB0AC7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7E49E3"/>
    <w:multiLevelType w:val="hybridMultilevel"/>
    <w:tmpl w:val="93442C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206535"/>
    <w:multiLevelType w:val="hybridMultilevel"/>
    <w:tmpl w:val="BB4E24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12496E"/>
    <w:multiLevelType w:val="hybridMultilevel"/>
    <w:tmpl w:val="9F180D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D2250F"/>
    <w:multiLevelType w:val="hybridMultilevel"/>
    <w:tmpl w:val="E8A498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E402A4"/>
    <w:multiLevelType w:val="hybridMultilevel"/>
    <w:tmpl w:val="0B7E63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4650BD"/>
    <w:multiLevelType w:val="hybridMultilevel"/>
    <w:tmpl w:val="629211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5D6FB7"/>
    <w:multiLevelType w:val="hybridMultilevel"/>
    <w:tmpl w:val="013E18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7C7E14"/>
    <w:multiLevelType w:val="hybridMultilevel"/>
    <w:tmpl w:val="22FEF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AB20350"/>
    <w:multiLevelType w:val="hybridMultilevel"/>
    <w:tmpl w:val="956E25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D5741A2"/>
    <w:multiLevelType w:val="hybridMultilevel"/>
    <w:tmpl w:val="7FFC5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D909DE"/>
    <w:multiLevelType w:val="hybridMultilevel"/>
    <w:tmpl w:val="65CA8C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52149349">
    <w:abstractNumId w:val="6"/>
  </w:num>
  <w:num w:numId="2" w16cid:durableId="628047016">
    <w:abstractNumId w:val="3"/>
  </w:num>
  <w:num w:numId="3" w16cid:durableId="171648572">
    <w:abstractNumId w:val="1"/>
  </w:num>
  <w:num w:numId="4" w16cid:durableId="651250056">
    <w:abstractNumId w:val="5"/>
  </w:num>
  <w:num w:numId="5" w16cid:durableId="617183329">
    <w:abstractNumId w:val="2"/>
  </w:num>
  <w:num w:numId="6" w16cid:durableId="1700812218">
    <w:abstractNumId w:val="7"/>
  </w:num>
  <w:num w:numId="7" w16cid:durableId="1769347763">
    <w:abstractNumId w:val="9"/>
  </w:num>
  <w:num w:numId="8" w16cid:durableId="284047807">
    <w:abstractNumId w:val="4"/>
  </w:num>
  <w:num w:numId="9" w16cid:durableId="1314989843">
    <w:abstractNumId w:val="8"/>
  </w:num>
  <w:num w:numId="10" w16cid:durableId="84234184">
    <w:abstractNumId w:val="12"/>
  </w:num>
  <w:num w:numId="11" w16cid:durableId="282736931">
    <w:abstractNumId w:val="10"/>
  </w:num>
  <w:num w:numId="12" w16cid:durableId="578829884">
    <w:abstractNumId w:val="11"/>
  </w:num>
  <w:num w:numId="13" w16cid:durableId="409884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09F"/>
    <w:rsid w:val="00007A94"/>
    <w:rsid w:val="00015C0D"/>
    <w:rsid w:val="00034D03"/>
    <w:rsid w:val="00041ADA"/>
    <w:rsid w:val="000509EA"/>
    <w:rsid w:val="000C76CB"/>
    <w:rsid w:val="000F1C7F"/>
    <w:rsid w:val="001065CE"/>
    <w:rsid w:val="00117211"/>
    <w:rsid w:val="00165541"/>
    <w:rsid w:val="001672F7"/>
    <w:rsid w:val="001749DA"/>
    <w:rsid w:val="00187121"/>
    <w:rsid w:val="001871B5"/>
    <w:rsid w:val="001B2D7C"/>
    <w:rsid w:val="001D7A6C"/>
    <w:rsid w:val="001E1873"/>
    <w:rsid w:val="0023518D"/>
    <w:rsid w:val="002E076D"/>
    <w:rsid w:val="002F0442"/>
    <w:rsid w:val="00305681"/>
    <w:rsid w:val="0032019D"/>
    <w:rsid w:val="00371B8D"/>
    <w:rsid w:val="00396BE1"/>
    <w:rsid w:val="003A65A6"/>
    <w:rsid w:val="003B329B"/>
    <w:rsid w:val="003C2BF8"/>
    <w:rsid w:val="003C3918"/>
    <w:rsid w:val="003D01A5"/>
    <w:rsid w:val="003E1CD7"/>
    <w:rsid w:val="00443D54"/>
    <w:rsid w:val="0045213E"/>
    <w:rsid w:val="004666B3"/>
    <w:rsid w:val="004671E8"/>
    <w:rsid w:val="00484807"/>
    <w:rsid w:val="004A32A8"/>
    <w:rsid w:val="004B0947"/>
    <w:rsid w:val="004B1411"/>
    <w:rsid w:val="004C7104"/>
    <w:rsid w:val="005071C7"/>
    <w:rsid w:val="005241B4"/>
    <w:rsid w:val="005478D9"/>
    <w:rsid w:val="005C0CF9"/>
    <w:rsid w:val="005E24EB"/>
    <w:rsid w:val="005F294C"/>
    <w:rsid w:val="006124E7"/>
    <w:rsid w:val="00615D09"/>
    <w:rsid w:val="0063276A"/>
    <w:rsid w:val="00636E72"/>
    <w:rsid w:val="006C2709"/>
    <w:rsid w:val="006F6F3E"/>
    <w:rsid w:val="00710B81"/>
    <w:rsid w:val="007645E8"/>
    <w:rsid w:val="00781E86"/>
    <w:rsid w:val="007A4634"/>
    <w:rsid w:val="007D609F"/>
    <w:rsid w:val="0082248E"/>
    <w:rsid w:val="00834482"/>
    <w:rsid w:val="00871907"/>
    <w:rsid w:val="008B5DAC"/>
    <w:rsid w:val="008E45C4"/>
    <w:rsid w:val="009917CE"/>
    <w:rsid w:val="00994DAF"/>
    <w:rsid w:val="009A3D08"/>
    <w:rsid w:val="009C19F5"/>
    <w:rsid w:val="00B12846"/>
    <w:rsid w:val="00B27888"/>
    <w:rsid w:val="00B45721"/>
    <w:rsid w:val="00B66D64"/>
    <w:rsid w:val="00B8603D"/>
    <w:rsid w:val="00BC2906"/>
    <w:rsid w:val="00BD4F4E"/>
    <w:rsid w:val="00BF78B2"/>
    <w:rsid w:val="00C06FF9"/>
    <w:rsid w:val="00C27438"/>
    <w:rsid w:val="00C469A5"/>
    <w:rsid w:val="00C93FCF"/>
    <w:rsid w:val="00CA39BE"/>
    <w:rsid w:val="00CB286A"/>
    <w:rsid w:val="00CC0B4A"/>
    <w:rsid w:val="00D153FC"/>
    <w:rsid w:val="00D7715A"/>
    <w:rsid w:val="00DA3493"/>
    <w:rsid w:val="00DB6651"/>
    <w:rsid w:val="00DC09EE"/>
    <w:rsid w:val="00DD610B"/>
    <w:rsid w:val="00DF32CA"/>
    <w:rsid w:val="00E25EF4"/>
    <w:rsid w:val="00E518D8"/>
    <w:rsid w:val="00E744BC"/>
    <w:rsid w:val="00ED2106"/>
    <w:rsid w:val="00EE5568"/>
    <w:rsid w:val="00F34A70"/>
    <w:rsid w:val="00FC0512"/>
    <w:rsid w:val="00FC4C60"/>
    <w:rsid w:val="00FF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0F6152"/>
  <w15:chartTrackingRefBased/>
  <w15:docId w15:val="{CE6C8F2F-61E9-4E64-B3A4-8AFE50040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1C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1C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1C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55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5541"/>
  </w:style>
  <w:style w:type="paragraph" w:styleId="Footer">
    <w:name w:val="footer"/>
    <w:basedOn w:val="Normal"/>
    <w:link w:val="FooterChar"/>
    <w:uiPriority w:val="99"/>
    <w:unhideWhenUsed/>
    <w:rsid w:val="001655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5541"/>
  </w:style>
  <w:style w:type="paragraph" w:styleId="NormalWeb">
    <w:name w:val="Normal (Web)"/>
    <w:basedOn w:val="Normal"/>
    <w:uiPriority w:val="99"/>
    <w:unhideWhenUsed/>
    <w:rsid w:val="0018712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8B5DAC"/>
    <w:rPr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DD61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610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E1C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E1CD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E1CD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3E1CD7"/>
    <w:pPr>
      <w:spacing w:after="200"/>
      <w:ind w:left="720"/>
      <w:contextualSpacing/>
    </w:pPr>
    <w:rPr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E1C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1CD7"/>
    <w:pPr>
      <w:spacing w:after="200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1CD7"/>
    <w:rPr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1CD7"/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1CD7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E1C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0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na\Documents\Custom%20Office%20Templates\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template</Template>
  <TotalTime>78</TotalTime>
  <Pages>2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office@gracecc.co.uk</cp:lastModifiedBy>
  <cp:revision>8</cp:revision>
  <cp:lastPrinted>2026-10-05T13:18:00Z</cp:lastPrinted>
  <dcterms:created xsi:type="dcterms:W3CDTF">2026-06-10T12:25:00Z</dcterms:created>
  <dcterms:modified xsi:type="dcterms:W3CDTF">2026-10-05T15:21:00Z</dcterms:modified>
</cp:coreProperties>
</file>